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0F" w:rsidRPr="00CC6030" w:rsidRDefault="00384185" w:rsidP="0019430A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19430A">
        <w:rPr>
          <w:rFonts w:hint="cs"/>
          <w:b/>
          <w:bCs/>
          <w:u w:val="single"/>
          <w:rtl/>
        </w:rPr>
        <w:t>21</w:t>
      </w:r>
      <w:r w:rsidR="00B90A47">
        <w:rPr>
          <w:rFonts w:hint="cs"/>
          <w:b/>
          <w:bCs/>
          <w:u w:val="single"/>
          <w:rtl/>
        </w:rPr>
        <w:t>.0</w:t>
      </w:r>
      <w:r w:rsidR="00964653">
        <w:rPr>
          <w:rFonts w:hint="cs"/>
          <w:b/>
          <w:bCs/>
          <w:u w:val="single"/>
          <w:rtl/>
        </w:rPr>
        <w:t>3</w:t>
      </w:r>
      <w:r w:rsidR="00B90A47">
        <w:rPr>
          <w:rFonts w:hint="cs"/>
          <w:b/>
          <w:bCs/>
          <w:u w:val="single"/>
          <w:rtl/>
        </w:rPr>
        <w:t>.2013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878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992"/>
        <w:gridCol w:w="1417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B22F72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</w:t>
            </w:r>
            <w:r w:rsidR="00B90A47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B22F72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חומרים ומוצרים שונים לפיתוח טביעות אצבעות </w:t>
            </w:r>
            <w:r w:rsidR="00E31A48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B90B9D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054114">
              <w:rPr>
                <w:rFonts w:hint="cs"/>
                <w:rtl/>
              </w:rPr>
              <w:t xml:space="preserve"> חודשים</w:t>
            </w:r>
            <w:r w:rsidR="005315DB">
              <w:rPr>
                <w:rFonts w:hint="cs"/>
                <w:rtl/>
              </w:rPr>
              <w:t xml:space="preserve"> + אופציה </w:t>
            </w:r>
            <w:r w:rsidR="004914B2">
              <w:rPr>
                <w:rFonts w:hint="cs"/>
                <w:rtl/>
              </w:rPr>
              <w:t>לשנתיים</w:t>
            </w:r>
            <w:r w:rsidR="009D6159"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B22F72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454D2C">
              <w:rPr>
                <w:rFonts w:hint="cs"/>
                <w:rtl/>
              </w:rPr>
              <w:t>5</w:t>
            </w:r>
            <w:r w:rsidR="00412019">
              <w:rPr>
                <w:rFonts w:hint="cs"/>
                <w:rtl/>
              </w:rPr>
              <w:t xml:space="preserve">0 </w:t>
            </w:r>
            <w:r w:rsidR="00E01FE2">
              <w:rPr>
                <w:rFonts w:hint="cs"/>
                <w:rtl/>
              </w:rPr>
              <w:t>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7F9" w:rsidRDefault="00964653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תומר יפת</w:t>
            </w:r>
          </w:p>
          <w:p w:rsidR="00E913DC" w:rsidRDefault="00E913DC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B90A47">
              <w:rPr>
                <w:rFonts w:hint="cs"/>
                <w:rtl/>
              </w:rPr>
              <w:t>3</w:t>
            </w:r>
            <w:r w:rsidR="000C4D58">
              <w:rPr>
                <w:rFonts w:hint="cs"/>
                <w:rtl/>
              </w:rPr>
              <w:t>2</w:t>
            </w:r>
            <w:r w:rsidR="00964653">
              <w:rPr>
                <w:rFonts w:hint="cs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454D2C" w:rsidP="00B90B9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  <w:r w:rsidR="00964653">
              <w:rPr>
                <w:rFonts w:hint="cs"/>
                <w:rtl/>
              </w:rPr>
              <w:t>.04</w:t>
            </w:r>
            <w:r w:rsidR="00B90A47">
              <w:rPr>
                <w:rFonts w:hint="cs"/>
                <w:rtl/>
              </w:rPr>
              <w:t>.13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0343B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  <w:r w:rsidR="000343B0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14" w:rsidRDefault="00054114" w:rsidP="00C66A5F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964653" w:rsidRDefault="00964653" w:rsidP="00C66A5F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_____</w:t>
            </w:r>
          </w:p>
        </w:tc>
      </w:tr>
      <w:tr w:rsidR="00E63609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609" w:rsidRDefault="00B34A8F" w:rsidP="00317BE8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10</w:t>
            </w:r>
            <w:r w:rsidR="00E63609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B34A8F" w:rsidP="00317BE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גליל נייר טרמי מודפ</w:t>
            </w:r>
            <w:r>
              <w:rPr>
                <w:rFonts w:hint="cs"/>
                <w:rtl/>
              </w:rPr>
              <w:lastRenderedPageBreak/>
              <w:t>ס לדו"חות תנועה של מערכת "הדס"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E63609" w:rsidP="00317BE8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12 חודשים + אופציה </w:t>
            </w:r>
            <w:r>
              <w:rPr>
                <w:rFonts w:hint="cs"/>
                <w:rtl/>
              </w:rPr>
              <w:lastRenderedPageBreak/>
              <w:t>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09" w:rsidRDefault="00E02B3E" w:rsidP="00317BE8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1</w:t>
            </w:r>
            <w:r w:rsidR="00E63609">
              <w:rPr>
                <w:rFonts w:hint="cs"/>
                <w:rtl/>
              </w:rPr>
              <w:t>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609" w:rsidRDefault="00B34A8F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אבי סולומון</w:t>
            </w:r>
          </w:p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E63609" w:rsidRPr="00102BFB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</w:t>
            </w:r>
            <w:r>
              <w:rPr>
                <w:rFonts w:hint="cs"/>
                <w:rtl/>
              </w:rPr>
              <w:lastRenderedPageBreak/>
              <w:t>9124</w:t>
            </w:r>
            <w:r w:rsidR="00B34A8F">
              <w:rPr>
                <w:rFonts w:hint="cs"/>
                <w:rtl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3609" w:rsidRDefault="00B34A8F" w:rsidP="00C928B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30</w:t>
            </w:r>
            <w:r w:rsidR="00936847">
              <w:rPr>
                <w:rFonts w:hint="cs"/>
                <w:rtl/>
              </w:rPr>
              <w:t>.04</w:t>
            </w:r>
            <w:r w:rsidR="00E63609">
              <w:rPr>
                <w:rFonts w:hint="cs"/>
                <w:rtl/>
              </w:rPr>
              <w:t xml:space="preserve">.13 שעה </w:t>
            </w: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E63609" w:rsidRDefault="00E63609" w:rsidP="00317BE8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09" w:rsidRDefault="00E63609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B34A8F" w:rsidRDefault="00B34A8F" w:rsidP="00317BE8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_____</w:t>
            </w:r>
          </w:p>
        </w:tc>
      </w:tr>
      <w:tr w:rsidR="00412019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019" w:rsidRDefault="00786C67" w:rsidP="008F3B60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11</w:t>
            </w:r>
            <w:r w:rsidR="00412019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12019" w:rsidRDefault="00786C67" w:rsidP="008F3B60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מגברי צופר לרכב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12019" w:rsidRDefault="00412019" w:rsidP="008F3B60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</w:t>
            </w:r>
            <w:r w:rsidR="00786C67">
              <w:rPr>
                <w:rFonts w:hint="cs"/>
                <w:rtl/>
              </w:rPr>
              <w:t>נתיים</w:t>
            </w:r>
            <w:r>
              <w:rPr>
                <w:rFonts w:hint="cs"/>
                <w:rtl/>
              </w:rPr>
              <w:t xml:space="preserve">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19" w:rsidRDefault="00786C67" w:rsidP="008F3B60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250</w:t>
            </w:r>
            <w:r w:rsidR="00412019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019" w:rsidRDefault="00786C67" w:rsidP="008F3B60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תומר יפת</w:t>
            </w:r>
          </w:p>
          <w:p w:rsidR="00412019" w:rsidRDefault="00412019" w:rsidP="008F3B60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412019" w:rsidRPr="00102BFB" w:rsidRDefault="00412019" w:rsidP="008F3B60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786C67">
              <w:rPr>
                <w:rFonts w:hint="cs"/>
                <w:rtl/>
              </w:rPr>
              <w:t>324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12019" w:rsidRDefault="00412019" w:rsidP="008F3B6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23.04.13 שעה </w:t>
            </w:r>
          </w:p>
          <w:p w:rsidR="00412019" w:rsidRDefault="00412019" w:rsidP="008F3B6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12019" w:rsidRDefault="00412019" w:rsidP="008F3B6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12019" w:rsidRDefault="00412019" w:rsidP="008F3B6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19" w:rsidRDefault="00786C67" w:rsidP="008F3B60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10,000 ₪ בתוקף עד 23.07.13</w:t>
            </w:r>
          </w:p>
        </w:tc>
      </w:tr>
      <w:tr w:rsidR="00412019" w:rsidRPr="00320828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19" w:rsidRDefault="00412019" w:rsidP="008F3B60">
            <w:pPr>
              <w:tabs>
                <w:tab w:val="left" w:pos="567"/>
              </w:tabs>
              <w:jc w:val="both"/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t>תנאים מוקדמים(*):</w:t>
            </w:r>
          </w:p>
          <w:p w:rsidR="00412019" w:rsidRPr="00786C67" w:rsidRDefault="00786C67" w:rsidP="00786C67">
            <w:pPr>
              <w:tabs>
                <w:tab w:val="left" w:pos="567"/>
              </w:tabs>
              <w:ind w:left="316" w:hanging="316"/>
              <w:rPr>
                <w:rFonts w:hint="cs"/>
                <w:sz w:val="24"/>
                <w:rtl/>
              </w:rPr>
            </w:pPr>
            <w:r w:rsidRPr="00786C67">
              <w:rPr>
                <w:rFonts w:hint="cs"/>
                <w:sz w:val="24"/>
                <w:rtl/>
              </w:rPr>
              <w:t xml:space="preserve">למציע נסיון  במהלך </w:t>
            </w:r>
            <w:r>
              <w:rPr>
                <w:rFonts w:hint="cs"/>
                <w:sz w:val="24"/>
                <w:rtl/>
              </w:rPr>
              <w:t xml:space="preserve"> השנים 2010-2012 לפחות בייצור  ו/או אספקה של מערכות שמע ו/או מערכות כריזה וצופר.</w:t>
            </w:r>
            <w:r w:rsidR="00412019" w:rsidRPr="00786C67">
              <w:rPr>
                <w:rFonts w:hint="cs"/>
                <w:sz w:val="24"/>
                <w:rtl/>
              </w:rPr>
              <w:t xml:space="preserve"> </w:t>
            </w:r>
          </w:p>
        </w:tc>
      </w:tr>
      <w:tr w:rsidR="0009746C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46C" w:rsidRDefault="00B94B08" w:rsidP="00DC520C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</w:t>
            </w:r>
            <w:r w:rsidR="0009746C">
              <w:rPr>
                <w:rFonts w:hint="cs"/>
                <w:sz w:val="24"/>
                <w:rtl/>
              </w:rPr>
              <w:t>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746C" w:rsidRDefault="00B94B08" w:rsidP="00DC520C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רכישת תחמושת, חומ</w:t>
            </w:r>
            <w:r>
              <w:rPr>
                <w:rFonts w:hint="cs"/>
                <w:rtl/>
              </w:rPr>
              <w:lastRenderedPageBreak/>
              <w:t>רי נפץ, רובים ופריטים נוספים.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746C" w:rsidRDefault="0009746C" w:rsidP="00DC520C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12 חודשים + אופציה </w:t>
            </w:r>
            <w:r>
              <w:rPr>
                <w:rFonts w:hint="cs"/>
                <w:rtl/>
              </w:rPr>
              <w:lastRenderedPageBreak/>
              <w:t>לש</w:t>
            </w:r>
            <w:r w:rsidR="00B94B08">
              <w:rPr>
                <w:rFonts w:hint="cs"/>
                <w:rtl/>
              </w:rPr>
              <w:t>לוש שנים</w:t>
            </w:r>
            <w:r>
              <w:rPr>
                <w:rFonts w:hint="cs"/>
                <w:rtl/>
              </w:rPr>
              <w:t xml:space="preserve">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C" w:rsidRDefault="00A929C2" w:rsidP="00DC520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</w:t>
            </w:r>
            <w:r w:rsidR="00E02B3E">
              <w:rPr>
                <w:rFonts w:hint="cs"/>
                <w:rtl/>
              </w:rPr>
              <w:t>50</w:t>
            </w:r>
            <w:r w:rsidR="0009746C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46C" w:rsidRDefault="00B94B08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ג'יל בוקרה</w:t>
            </w:r>
          </w:p>
          <w:p w:rsidR="0009746C" w:rsidRDefault="0009746C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09746C" w:rsidRPr="00102BFB" w:rsidRDefault="0009746C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</w:t>
            </w:r>
            <w:r>
              <w:rPr>
                <w:rFonts w:hint="cs"/>
                <w:rtl/>
              </w:rPr>
              <w:lastRenderedPageBreak/>
              <w:t>9124</w:t>
            </w:r>
            <w:r w:rsidR="00B94B08">
              <w:rPr>
                <w:rFonts w:hint="cs"/>
                <w:rtl/>
              </w:rPr>
              <w:t>455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746C" w:rsidRDefault="00A929C2" w:rsidP="00DC520C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23</w:t>
            </w:r>
            <w:r w:rsidR="0009746C">
              <w:rPr>
                <w:rFonts w:hint="cs"/>
                <w:rtl/>
              </w:rPr>
              <w:t xml:space="preserve">.04.13 שעה </w:t>
            </w:r>
          </w:p>
          <w:p w:rsidR="0009746C" w:rsidRDefault="0009746C" w:rsidP="00DC520C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09746C" w:rsidRDefault="0009746C" w:rsidP="00DC520C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09746C" w:rsidRDefault="0009746C" w:rsidP="00DC520C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C" w:rsidRDefault="0009746C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</w:p>
          <w:p w:rsidR="0009746C" w:rsidRDefault="0009746C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____</w:t>
            </w:r>
          </w:p>
        </w:tc>
      </w:tr>
      <w:tr w:rsidR="00B94B08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08" w:rsidRDefault="00B94B08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lastRenderedPageBreak/>
              <w:t>תנאים מוקדמים(*):</w:t>
            </w:r>
          </w:p>
          <w:p w:rsidR="00B94B08" w:rsidRDefault="00B94B08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למציע נסיון  בשנים 2010-2012 </w:t>
            </w:r>
            <w:r w:rsidR="00E02B3E">
              <w:rPr>
                <w:rFonts w:hint="cs"/>
                <w:rtl/>
              </w:rPr>
              <w:t>בנושאים המפורטים במכרז.</w:t>
            </w:r>
          </w:p>
        </w:tc>
      </w:tr>
      <w:tr w:rsidR="00E02B3E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3E" w:rsidRDefault="00E02B3E" w:rsidP="007277CA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17/2013</w:t>
            </w:r>
          </w:p>
          <w:p w:rsidR="005F28C1" w:rsidRDefault="005F28C1" w:rsidP="007277CA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2B3E" w:rsidRDefault="00E02B3E" w:rsidP="007277C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שירותי פרזול סוסים.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02B3E" w:rsidRDefault="00E02B3E" w:rsidP="007277C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  <w:p w:rsidR="005F28C1" w:rsidRDefault="005F28C1" w:rsidP="007277C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3E" w:rsidRDefault="00E02B3E" w:rsidP="007277C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300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3E" w:rsidRDefault="00E02B3E" w:rsidP="007277C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אורן אברהם</w:t>
            </w:r>
          </w:p>
          <w:p w:rsidR="00E02B3E" w:rsidRDefault="00E02B3E" w:rsidP="007277C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טל' </w:t>
            </w:r>
          </w:p>
          <w:p w:rsidR="005F28C1" w:rsidRPr="00102BFB" w:rsidRDefault="00E02B3E" w:rsidP="005F28C1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08-9124228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B3E" w:rsidRDefault="00E02B3E" w:rsidP="007277CA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30.04.13 שעה </w:t>
            </w:r>
          </w:p>
          <w:p w:rsidR="00E02B3E" w:rsidRDefault="00E02B3E" w:rsidP="007277CA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E02B3E" w:rsidRDefault="00E02B3E" w:rsidP="007277CA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E02B3E" w:rsidRDefault="00E02B3E" w:rsidP="007277CA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3E" w:rsidRDefault="005F28C1" w:rsidP="007277C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5,000 ש"ח בתוקף עד 30.07.13</w:t>
            </w:r>
          </w:p>
        </w:tc>
      </w:tr>
      <w:tr w:rsidR="00E02B3E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3E" w:rsidRDefault="00E02B3E" w:rsidP="007277CA">
            <w:pPr>
              <w:tabs>
                <w:tab w:val="left" w:pos="567"/>
              </w:tabs>
              <w:rPr>
                <w:rFonts w:hint="cs"/>
                <w:rtl/>
              </w:rPr>
            </w:pPr>
            <w:r w:rsidRPr="00C33235">
              <w:rPr>
                <w:rFonts w:hint="cs"/>
                <w:b/>
                <w:bCs/>
                <w:u w:val="single"/>
                <w:rtl/>
              </w:rPr>
              <w:t>תנאים מוקדמים(*):</w:t>
            </w:r>
          </w:p>
          <w:p w:rsidR="00E02B3E" w:rsidRDefault="005F28C1" w:rsidP="005F28C1">
            <w:pPr>
              <w:numPr>
                <w:ilvl w:val="0"/>
                <w:numId w:val="50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נסיון קודם בפרזול סוסים בשנים 2010-2012 בשתי אורוות לפחות בכל אחת מהשנים הנ"ל, כשבכל אורווה היו לא פחות מ-30 סוסים אירופאים ו/או אמריקאים.</w:t>
            </w:r>
          </w:p>
          <w:p w:rsidR="005F28C1" w:rsidRDefault="005F28C1" w:rsidP="005F28C1">
            <w:pPr>
              <w:numPr>
                <w:ilvl w:val="0"/>
                <w:numId w:val="50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המציע ביצע בשתי אורוות אלה לפחות 480 פרזולים בכל אחת מהשנים 2010-2012.</w:t>
            </w:r>
          </w:p>
        </w:tc>
      </w:tr>
    </w:tbl>
    <w:p w:rsidR="003129C7" w:rsidRPr="00E02B3E" w:rsidRDefault="003129C7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3B7" w:rsidRDefault="006723B7">
      <w:r>
        <w:separator/>
      </w:r>
    </w:p>
  </w:endnote>
  <w:endnote w:type="continuationSeparator" w:id="1">
    <w:p w:rsidR="006723B7" w:rsidRDefault="00672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3B7" w:rsidRDefault="006723B7">
      <w:r>
        <w:separator/>
      </w:r>
    </w:p>
  </w:footnote>
  <w:footnote w:type="continuationSeparator" w:id="1">
    <w:p w:rsidR="006723B7" w:rsidRDefault="00672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2C" w:rsidRDefault="00454D2C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454D2C" w:rsidRDefault="00454D2C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2C" w:rsidRDefault="00454D2C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454D2C" w:rsidRDefault="00454D2C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C8224B"/>
    <w:multiLevelType w:val="multilevel"/>
    <w:tmpl w:val="BD16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054"/>
        </w:tabs>
        <w:ind w:left="1504" w:hanging="1304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hanging="907"/>
      </w:pPr>
      <w:rPr>
        <w:rFonts w:hint="default"/>
        <w:b w:val="0"/>
        <w:bCs w:val="0"/>
        <w:i w:val="0"/>
        <w:iCs w:val="0"/>
        <w:sz w:val="24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i w:val="0"/>
        <w:iCs w:val="0"/>
        <w:sz w:val="24"/>
        <w:szCs w:val="28"/>
        <w:lang w:bidi="he-IL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D044C0"/>
    <w:multiLevelType w:val="hybridMultilevel"/>
    <w:tmpl w:val="DE923FB6"/>
    <w:lvl w:ilvl="0" w:tplc="8622307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E6629"/>
    <w:multiLevelType w:val="hybridMultilevel"/>
    <w:tmpl w:val="FD483E8A"/>
    <w:lvl w:ilvl="0" w:tplc="6C7686B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1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2F6A21CD"/>
    <w:multiLevelType w:val="hybridMultilevel"/>
    <w:tmpl w:val="C148658A"/>
    <w:lvl w:ilvl="0" w:tplc="FD1EF3B4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79775D"/>
    <w:multiLevelType w:val="singleLevel"/>
    <w:tmpl w:val="B1DA8776"/>
    <w:lvl w:ilvl="0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hint="default"/>
        <w:sz w:val="24"/>
      </w:rPr>
    </w:lvl>
  </w:abstractNum>
  <w:abstractNum w:abstractNumId="23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FB38FB"/>
    <w:multiLevelType w:val="hybridMultilevel"/>
    <w:tmpl w:val="ABD6DDDC"/>
    <w:lvl w:ilvl="0" w:tplc="907094A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D24110"/>
    <w:multiLevelType w:val="multilevel"/>
    <w:tmpl w:val="850CA7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44" w:hanging="1080"/>
      </w:pPr>
      <w:rPr>
        <w:rFonts w:hint="default"/>
      </w:rPr>
    </w:lvl>
  </w:abstractNum>
  <w:abstractNum w:abstractNumId="28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053A5A"/>
    <w:multiLevelType w:val="hybridMultilevel"/>
    <w:tmpl w:val="E5A21612"/>
    <w:lvl w:ilvl="0" w:tplc="3BE8BBF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7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9D52CF"/>
    <w:multiLevelType w:val="hybridMultilevel"/>
    <w:tmpl w:val="5B3EC802"/>
    <w:lvl w:ilvl="0" w:tplc="2C52CD4C">
      <w:start w:val="2"/>
      <w:numFmt w:val="hebrew1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9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325360"/>
    <w:multiLevelType w:val="hybridMultilevel"/>
    <w:tmpl w:val="1EE49012"/>
    <w:lvl w:ilvl="0" w:tplc="6FEC3C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4E3510"/>
    <w:multiLevelType w:val="hybridMultilevel"/>
    <w:tmpl w:val="AB848530"/>
    <w:lvl w:ilvl="0" w:tplc="87427658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D3318E"/>
    <w:multiLevelType w:val="hybridMultilevel"/>
    <w:tmpl w:val="E1787A20"/>
    <w:lvl w:ilvl="0" w:tplc="DBA4AA1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6"/>
  </w:num>
  <w:num w:numId="2">
    <w:abstractNumId w:val="3"/>
  </w:num>
  <w:num w:numId="3">
    <w:abstractNumId w:val="25"/>
  </w:num>
  <w:num w:numId="4">
    <w:abstractNumId w:val="48"/>
  </w:num>
  <w:num w:numId="5">
    <w:abstractNumId w:val="8"/>
  </w:num>
  <w:num w:numId="6">
    <w:abstractNumId w:val="45"/>
  </w:num>
  <w:num w:numId="7">
    <w:abstractNumId w:val="2"/>
  </w:num>
  <w:num w:numId="8">
    <w:abstractNumId w:val="32"/>
  </w:num>
  <w:num w:numId="9">
    <w:abstractNumId w:val="12"/>
  </w:num>
  <w:num w:numId="10">
    <w:abstractNumId w:val="37"/>
  </w:num>
  <w:num w:numId="11">
    <w:abstractNumId w:val="5"/>
  </w:num>
  <w:num w:numId="12">
    <w:abstractNumId w:val="10"/>
  </w:num>
  <w:num w:numId="13">
    <w:abstractNumId w:val="20"/>
  </w:num>
  <w:num w:numId="14">
    <w:abstractNumId w:val="43"/>
  </w:num>
  <w:num w:numId="15">
    <w:abstractNumId w:val="21"/>
  </w:num>
  <w:num w:numId="16">
    <w:abstractNumId w:val="4"/>
  </w:num>
  <w:num w:numId="17">
    <w:abstractNumId w:val="35"/>
  </w:num>
  <w:num w:numId="18">
    <w:abstractNumId w:val="9"/>
  </w:num>
  <w:num w:numId="19">
    <w:abstractNumId w:val="28"/>
  </w:num>
  <w:num w:numId="20">
    <w:abstractNumId w:val="31"/>
  </w:num>
  <w:num w:numId="21">
    <w:abstractNumId w:val="47"/>
  </w:num>
  <w:num w:numId="22">
    <w:abstractNumId w:val="46"/>
  </w:num>
  <w:num w:numId="23">
    <w:abstractNumId w:val="24"/>
  </w:num>
  <w:num w:numId="24">
    <w:abstractNumId w:val="30"/>
  </w:num>
  <w:num w:numId="25">
    <w:abstractNumId w:val="15"/>
  </w:num>
  <w:num w:numId="26">
    <w:abstractNumId w:val="0"/>
  </w:num>
  <w:num w:numId="27">
    <w:abstractNumId w:val="16"/>
  </w:num>
  <w:num w:numId="28">
    <w:abstractNumId w:val="33"/>
  </w:num>
  <w:num w:numId="29">
    <w:abstractNumId w:val="11"/>
  </w:num>
  <w:num w:numId="30">
    <w:abstractNumId w:val="41"/>
  </w:num>
  <w:num w:numId="31">
    <w:abstractNumId w:val="40"/>
  </w:num>
  <w:num w:numId="32">
    <w:abstractNumId w:val="13"/>
  </w:num>
  <w:num w:numId="33">
    <w:abstractNumId w:val="14"/>
  </w:num>
  <w:num w:numId="34">
    <w:abstractNumId w:val="18"/>
  </w:num>
  <w:num w:numId="35">
    <w:abstractNumId w:val="34"/>
  </w:num>
  <w:num w:numId="36">
    <w:abstractNumId w:val="17"/>
  </w:num>
  <w:num w:numId="37">
    <w:abstractNumId w:val="19"/>
  </w:num>
  <w:num w:numId="38">
    <w:abstractNumId w:val="39"/>
  </w:num>
  <w:num w:numId="39">
    <w:abstractNumId w:val="23"/>
  </w:num>
  <w:num w:numId="40">
    <w:abstractNumId w:val="44"/>
  </w:num>
  <w:num w:numId="41">
    <w:abstractNumId w:val="49"/>
  </w:num>
  <w:num w:numId="42">
    <w:abstractNumId w:val="42"/>
  </w:num>
  <w:num w:numId="43">
    <w:abstractNumId w:val="22"/>
  </w:num>
  <w:num w:numId="44">
    <w:abstractNumId w:val="1"/>
  </w:num>
  <w:num w:numId="45">
    <w:abstractNumId w:val="29"/>
  </w:num>
  <w:num w:numId="46">
    <w:abstractNumId w:val="26"/>
  </w:num>
  <w:num w:numId="47">
    <w:abstractNumId w:val="6"/>
  </w:num>
  <w:num w:numId="48">
    <w:abstractNumId w:val="27"/>
  </w:num>
  <w:num w:numId="49">
    <w:abstractNumId w:val="38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43B0"/>
    <w:rsid w:val="000353DC"/>
    <w:rsid w:val="00040488"/>
    <w:rsid w:val="00042036"/>
    <w:rsid w:val="000429D4"/>
    <w:rsid w:val="000455DE"/>
    <w:rsid w:val="000507C6"/>
    <w:rsid w:val="00054114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9746C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C4D58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225B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9430A"/>
    <w:rsid w:val="001A0BE4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B77F9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1A97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0E88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09DB"/>
    <w:rsid w:val="002714D4"/>
    <w:rsid w:val="00271647"/>
    <w:rsid w:val="0028522F"/>
    <w:rsid w:val="00285DA3"/>
    <w:rsid w:val="002901F6"/>
    <w:rsid w:val="00290307"/>
    <w:rsid w:val="00290EB7"/>
    <w:rsid w:val="00291B78"/>
    <w:rsid w:val="002951BE"/>
    <w:rsid w:val="002A0FE0"/>
    <w:rsid w:val="002A17EA"/>
    <w:rsid w:val="002A26DC"/>
    <w:rsid w:val="002A6D07"/>
    <w:rsid w:val="002B1C97"/>
    <w:rsid w:val="002B26D7"/>
    <w:rsid w:val="002B301C"/>
    <w:rsid w:val="002B37D2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4BDA"/>
    <w:rsid w:val="003050ED"/>
    <w:rsid w:val="003056C4"/>
    <w:rsid w:val="003104D6"/>
    <w:rsid w:val="00312415"/>
    <w:rsid w:val="00312729"/>
    <w:rsid w:val="003129C7"/>
    <w:rsid w:val="0031366A"/>
    <w:rsid w:val="003148BD"/>
    <w:rsid w:val="00314E1E"/>
    <w:rsid w:val="00316696"/>
    <w:rsid w:val="00317183"/>
    <w:rsid w:val="00317BE8"/>
    <w:rsid w:val="00320828"/>
    <w:rsid w:val="00321B8E"/>
    <w:rsid w:val="00324303"/>
    <w:rsid w:val="0033158F"/>
    <w:rsid w:val="00331B69"/>
    <w:rsid w:val="0033580E"/>
    <w:rsid w:val="003369D6"/>
    <w:rsid w:val="00340D1A"/>
    <w:rsid w:val="0035484B"/>
    <w:rsid w:val="00354ABB"/>
    <w:rsid w:val="00370E6F"/>
    <w:rsid w:val="003712F4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45D"/>
    <w:rsid w:val="003F76D1"/>
    <w:rsid w:val="00402DCC"/>
    <w:rsid w:val="00403D5A"/>
    <w:rsid w:val="00403DF2"/>
    <w:rsid w:val="00410C75"/>
    <w:rsid w:val="00411ED3"/>
    <w:rsid w:val="00412019"/>
    <w:rsid w:val="0042195D"/>
    <w:rsid w:val="00421B42"/>
    <w:rsid w:val="004310A8"/>
    <w:rsid w:val="004316D5"/>
    <w:rsid w:val="00433D36"/>
    <w:rsid w:val="00434103"/>
    <w:rsid w:val="00434D3F"/>
    <w:rsid w:val="004358E9"/>
    <w:rsid w:val="004375E8"/>
    <w:rsid w:val="00437DD8"/>
    <w:rsid w:val="00440447"/>
    <w:rsid w:val="00440803"/>
    <w:rsid w:val="0045344B"/>
    <w:rsid w:val="0045378F"/>
    <w:rsid w:val="00454D2C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2042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6691"/>
    <w:rsid w:val="005B7894"/>
    <w:rsid w:val="005C0BF8"/>
    <w:rsid w:val="005C17E9"/>
    <w:rsid w:val="005C19CB"/>
    <w:rsid w:val="005C22CB"/>
    <w:rsid w:val="005C2874"/>
    <w:rsid w:val="005C38A2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28C1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5736E"/>
    <w:rsid w:val="006620B6"/>
    <w:rsid w:val="006679B2"/>
    <w:rsid w:val="00670BF2"/>
    <w:rsid w:val="00670C54"/>
    <w:rsid w:val="006723B7"/>
    <w:rsid w:val="0067545B"/>
    <w:rsid w:val="006756F2"/>
    <w:rsid w:val="006763D9"/>
    <w:rsid w:val="006766E8"/>
    <w:rsid w:val="00683774"/>
    <w:rsid w:val="006864CC"/>
    <w:rsid w:val="00687047"/>
    <w:rsid w:val="00687CCB"/>
    <w:rsid w:val="006931CC"/>
    <w:rsid w:val="00695E09"/>
    <w:rsid w:val="006A3A41"/>
    <w:rsid w:val="006B0451"/>
    <w:rsid w:val="006B394C"/>
    <w:rsid w:val="006B4D56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8F2"/>
    <w:rsid w:val="007179EB"/>
    <w:rsid w:val="00721961"/>
    <w:rsid w:val="007229C2"/>
    <w:rsid w:val="007252DC"/>
    <w:rsid w:val="007277CA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86C67"/>
    <w:rsid w:val="00792031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0787D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3894"/>
    <w:rsid w:val="008647B4"/>
    <w:rsid w:val="008677B0"/>
    <w:rsid w:val="00871C4E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1B6C"/>
    <w:rsid w:val="008B26A2"/>
    <w:rsid w:val="008B3230"/>
    <w:rsid w:val="008B338B"/>
    <w:rsid w:val="008C149E"/>
    <w:rsid w:val="008C3D6C"/>
    <w:rsid w:val="008C5682"/>
    <w:rsid w:val="008C6089"/>
    <w:rsid w:val="008D2C22"/>
    <w:rsid w:val="008D612A"/>
    <w:rsid w:val="008E4C3D"/>
    <w:rsid w:val="008E562F"/>
    <w:rsid w:val="008E7362"/>
    <w:rsid w:val="008F3624"/>
    <w:rsid w:val="008F3B60"/>
    <w:rsid w:val="008F48F3"/>
    <w:rsid w:val="008F4BCB"/>
    <w:rsid w:val="009049E7"/>
    <w:rsid w:val="00906DCB"/>
    <w:rsid w:val="00915D51"/>
    <w:rsid w:val="009215EE"/>
    <w:rsid w:val="00923D68"/>
    <w:rsid w:val="00930E04"/>
    <w:rsid w:val="0093211D"/>
    <w:rsid w:val="00933E37"/>
    <w:rsid w:val="00936847"/>
    <w:rsid w:val="00936C1B"/>
    <w:rsid w:val="00940D0A"/>
    <w:rsid w:val="00942482"/>
    <w:rsid w:val="00943FF1"/>
    <w:rsid w:val="009466C2"/>
    <w:rsid w:val="009635D2"/>
    <w:rsid w:val="009642E2"/>
    <w:rsid w:val="00964653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D6D58"/>
    <w:rsid w:val="009D784A"/>
    <w:rsid w:val="009E06C0"/>
    <w:rsid w:val="009E4FF9"/>
    <w:rsid w:val="009E75AB"/>
    <w:rsid w:val="009F07E5"/>
    <w:rsid w:val="009F103A"/>
    <w:rsid w:val="00A004AB"/>
    <w:rsid w:val="00A06D98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5491A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9C2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B788D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22F72"/>
    <w:rsid w:val="00B278DD"/>
    <w:rsid w:val="00B34A8F"/>
    <w:rsid w:val="00B34AB2"/>
    <w:rsid w:val="00B36145"/>
    <w:rsid w:val="00B45FDF"/>
    <w:rsid w:val="00B46BBF"/>
    <w:rsid w:val="00B46ED3"/>
    <w:rsid w:val="00B477EA"/>
    <w:rsid w:val="00B53D32"/>
    <w:rsid w:val="00B60581"/>
    <w:rsid w:val="00B607F5"/>
    <w:rsid w:val="00B62A78"/>
    <w:rsid w:val="00B66B71"/>
    <w:rsid w:val="00B70ABB"/>
    <w:rsid w:val="00B7389C"/>
    <w:rsid w:val="00B836F4"/>
    <w:rsid w:val="00B840C6"/>
    <w:rsid w:val="00B86123"/>
    <w:rsid w:val="00B90A47"/>
    <w:rsid w:val="00B90B9D"/>
    <w:rsid w:val="00B911F1"/>
    <w:rsid w:val="00B91414"/>
    <w:rsid w:val="00B91B90"/>
    <w:rsid w:val="00B9313A"/>
    <w:rsid w:val="00B94B08"/>
    <w:rsid w:val="00BA1626"/>
    <w:rsid w:val="00BA2909"/>
    <w:rsid w:val="00BA3D51"/>
    <w:rsid w:val="00BA7865"/>
    <w:rsid w:val="00BA79D2"/>
    <w:rsid w:val="00BB04B8"/>
    <w:rsid w:val="00BB15D6"/>
    <w:rsid w:val="00BB1BA1"/>
    <w:rsid w:val="00BB2373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07B0C"/>
    <w:rsid w:val="00C15600"/>
    <w:rsid w:val="00C159B5"/>
    <w:rsid w:val="00C32252"/>
    <w:rsid w:val="00C33235"/>
    <w:rsid w:val="00C35880"/>
    <w:rsid w:val="00C3631E"/>
    <w:rsid w:val="00C36E3A"/>
    <w:rsid w:val="00C36F1A"/>
    <w:rsid w:val="00C36FB6"/>
    <w:rsid w:val="00C47609"/>
    <w:rsid w:val="00C5327E"/>
    <w:rsid w:val="00C56195"/>
    <w:rsid w:val="00C57653"/>
    <w:rsid w:val="00C629F7"/>
    <w:rsid w:val="00C65EE2"/>
    <w:rsid w:val="00C66A5F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28B9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62629"/>
    <w:rsid w:val="00D718E7"/>
    <w:rsid w:val="00D75C34"/>
    <w:rsid w:val="00D764B0"/>
    <w:rsid w:val="00D80E3E"/>
    <w:rsid w:val="00D82035"/>
    <w:rsid w:val="00D867BB"/>
    <w:rsid w:val="00D92B09"/>
    <w:rsid w:val="00D92BDD"/>
    <w:rsid w:val="00D9490F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B7793"/>
    <w:rsid w:val="00DC1481"/>
    <w:rsid w:val="00DC520C"/>
    <w:rsid w:val="00DD084E"/>
    <w:rsid w:val="00DD33C3"/>
    <w:rsid w:val="00DD44E8"/>
    <w:rsid w:val="00DD6D6F"/>
    <w:rsid w:val="00DE4BD1"/>
    <w:rsid w:val="00DE5469"/>
    <w:rsid w:val="00DE5A96"/>
    <w:rsid w:val="00DE6F3A"/>
    <w:rsid w:val="00DE76E4"/>
    <w:rsid w:val="00DE79AE"/>
    <w:rsid w:val="00DF119C"/>
    <w:rsid w:val="00DF36DB"/>
    <w:rsid w:val="00DF422E"/>
    <w:rsid w:val="00DF4566"/>
    <w:rsid w:val="00DF5C35"/>
    <w:rsid w:val="00DF70D1"/>
    <w:rsid w:val="00DF7C20"/>
    <w:rsid w:val="00E01F75"/>
    <w:rsid w:val="00E01FE2"/>
    <w:rsid w:val="00E0291C"/>
    <w:rsid w:val="00E02B3E"/>
    <w:rsid w:val="00E03616"/>
    <w:rsid w:val="00E0440F"/>
    <w:rsid w:val="00E11455"/>
    <w:rsid w:val="00E11E47"/>
    <w:rsid w:val="00E144A7"/>
    <w:rsid w:val="00E21599"/>
    <w:rsid w:val="00E219D3"/>
    <w:rsid w:val="00E31A48"/>
    <w:rsid w:val="00E34560"/>
    <w:rsid w:val="00E37A6E"/>
    <w:rsid w:val="00E40200"/>
    <w:rsid w:val="00E40C4A"/>
    <w:rsid w:val="00E430B5"/>
    <w:rsid w:val="00E46793"/>
    <w:rsid w:val="00E4782D"/>
    <w:rsid w:val="00E6009C"/>
    <w:rsid w:val="00E63609"/>
    <w:rsid w:val="00E63637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1595"/>
    <w:rsid w:val="00F62C37"/>
    <w:rsid w:val="00F64A5A"/>
    <w:rsid w:val="00F73487"/>
    <w:rsid w:val="00F73BF0"/>
    <w:rsid w:val="00F73C51"/>
    <w:rsid w:val="00F763B1"/>
    <w:rsid w:val="00F81657"/>
    <w:rsid w:val="00F8305D"/>
    <w:rsid w:val="00F91391"/>
    <w:rsid w:val="00F945FF"/>
    <w:rsid w:val="00F96FD6"/>
    <w:rsid w:val="00FA07CF"/>
    <w:rsid w:val="00FA1D69"/>
    <w:rsid w:val="00FB105E"/>
    <w:rsid w:val="00FB19FD"/>
    <w:rsid w:val="00FB3151"/>
    <w:rsid w:val="00FB6232"/>
    <w:rsid w:val="00FB7445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4F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link w:val="CharChar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  <w:style w:type="paragraph" w:customStyle="1" w:styleId="CharChar2">
    <w:name w:val=" Char Char2 תו תו"/>
    <w:basedOn w:val="a"/>
    <w:link w:val="a0"/>
    <w:rsid w:val="008E4C3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customStyle="1" w:styleId="Normal4">
    <w:name w:val="Normal4"/>
    <w:basedOn w:val="a"/>
    <w:rsid w:val="008E4C3D"/>
    <w:pPr>
      <w:spacing w:line="360" w:lineRule="auto"/>
      <w:ind w:left="1106"/>
      <w:jc w:val="both"/>
    </w:pPr>
    <w:rPr>
      <w:rFonts w:ascii="Calibri" w:eastAsia="Calibri" w:hAnsi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1</TotalTime>
  <Pages>1</Pages>
  <Words>379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2013-03-21T10:15:00Z</cp:lastPrinted>
  <dcterms:created xsi:type="dcterms:W3CDTF">2013-03-21T10:15:00Z</dcterms:created>
  <dcterms:modified xsi:type="dcterms:W3CDTF">2013-03-21T10:15:00Z</dcterms:modified>
</cp:coreProperties>
</file>